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873A2" w14:textId="1C1A5F6B" w:rsidR="00D93ABE" w:rsidRDefault="002776D4" w:rsidP="00D93ABE">
      <w:pPr>
        <w:pStyle w:val="Heading1"/>
      </w:pPr>
      <w:r>
        <w:t>Financial Services Guide</w:t>
      </w:r>
    </w:p>
    <w:p w14:paraId="1A9323CF" w14:textId="77777777" w:rsidR="002776D4" w:rsidRDefault="002776D4" w:rsidP="002776D4">
      <w:pPr>
        <w:pStyle w:val="Heading2"/>
      </w:pPr>
      <w:r>
        <w:t>The purpose of this guide</w:t>
      </w:r>
    </w:p>
    <w:p w14:paraId="19D16962" w14:textId="6BF30289" w:rsidR="002776D4" w:rsidRDefault="002776D4" w:rsidP="002776D4">
      <w:r>
        <w:t xml:space="preserve">This Financial Services Guide (FSG) provides information about the financial services we are authorised to provide under our Australian Financial Services License (AFSL), number 296877. </w:t>
      </w:r>
      <w:r w:rsidR="00987204">
        <w:br/>
      </w:r>
      <w:r>
        <w:t xml:space="preserve">It also contains information about the services we provide, how we are remunerated and </w:t>
      </w:r>
      <w:r w:rsidR="00987204">
        <w:br/>
      </w:r>
      <w:r>
        <w:t xml:space="preserve">complaints management. </w:t>
      </w:r>
    </w:p>
    <w:p w14:paraId="3EB035E4" w14:textId="77777777" w:rsidR="002776D4" w:rsidRDefault="002776D4" w:rsidP="002776D4">
      <w:r>
        <w:t>The distribution of this FSG has been approved LeMessurier Securities Pty Ltd.</w:t>
      </w:r>
    </w:p>
    <w:p w14:paraId="4F986AF1" w14:textId="77777777" w:rsidR="002776D4" w:rsidRDefault="002776D4" w:rsidP="002776D4">
      <w:r>
        <w:t>This FSG includes an ‘Adviser Profile’ which provides information about your adviser and the costs associated with providing our services.</w:t>
      </w:r>
    </w:p>
    <w:p w14:paraId="5A15732A" w14:textId="77777777" w:rsidR="002776D4" w:rsidRDefault="002776D4" w:rsidP="002776D4">
      <w:pPr>
        <w:pStyle w:val="Heading2"/>
      </w:pPr>
      <w:r>
        <w:t>About LeMessurier Securities Pty Ltd</w:t>
      </w:r>
    </w:p>
    <w:p w14:paraId="18737AE8" w14:textId="64B53C80" w:rsidR="002776D4" w:rsidRPr="00D93ABE" w:rsidRDefault="002776D4" w:rsidP="002776D4">
      <w:pPr>
        <w:rPr>
          <w:sz w:val="40"/>
          <w:szCs w:val="32"/>
        </w:rPr>
      </w:pPr>
      <w:r>
        <w:t xml:space="preserve">LeMessurier Securities Pty Ltd (AFSL 296877), trading as LemSec, provides the services detailed </w:t>
      </w:r>
      <w:r w:rsidR="00987204">
        <w:br/>
      </w:r>
      <w:r>
        <w:t>in this FSG and has authorised its distribution.</w:t>
      </w:r>
    </w:p>
    <w:p w14:paraId="18583FCC" w14:textId="2DF37F18" w:rsidR="00D04B29" w:rsidRDefault="002776D4" w:rsidP="00D04B29">
      <w:r w:rsidRPr="002776D4">
        <w:t>Our contact details are</w:t>
      </w:r>
      <w:r w:rsidR="00D04B29">
        <w:t>:</w:t>
      </w:r>
    </w:p>
    <w:p w14:paraId="715F842C" w14:textId="37840795" w:rsidR="00987204" w:rsidRDefault="00987204" w:rsidP="00987204">
      <w:r>
        <w:t>Address:</w:t>
      </w:r>
      <w:r>
        <w:tab/>
      </w:r>
      <w:r w:rsidR="00315E77" w:rsidRPr="00315E77">
        <w:t>Level 3, 17 Castlereagh St</w:t>
      </w:r>
      <w:r w:rsidR="00315E77">
        <w:t>reet</w:t>
      </w:r>
      <w:r w:rsidR="00315E77" w:rsidRPr="00315E77">
        <w:t>, Sydney NSW 2000</w:t>
      </w:r>
      <w:r>
        <w:br/>
        <w:t>Telephone:</w:t>
      </w:r>
      <w:r>
        <w:tab/>
        <w:t>0404 888 360</w:t>
      </w:r>
      <w:r>
        <w:br/>
        <w:t xml:space="preserve">Website: </w:t>
      </w:r>
      <w:r>
        <w:tab/>
      </w:r>
      <w:r w:rsidRPr="00987204">
        <w:rPr>
          <w:rStyle w:val="Hyperlink"/>
        </w:rPr>
        <w:t>www.lemsec.com.au</w:t>
      </w:r>
      <w:r>
        <w:t xml:space="preserve"> </w:t>
      </w:r>
      <w:r>
        <w:br/>
        <w:t>Email:</w:t>
      </w:r>
      <w:r>
        <w:tab/>
      </w:r>
      <w:r>
        <w:tab/>
      </w:r>
      <w:r w:rsidRPr="00987204">
        <w:rPr>
          <w:rStyle w:val="Hyperlink"/>
        </w:rPr>
        <w:t>hello@lemsec.com</w:t>
      </w:r>
    </w:p>
    <w:p w14:paraId="1A27B8DA" w14:textId="797B2C2B" w:rsidR="002776D4" w:rsidRPr="002776D4" w:rsidRDefault="002776D4" w:rsidP="00B30763">
      <w:pPr>
        <w:sectPr w:rsidR="002776D4" w:rsidRPr="002776D4" w:rsidSect="00584337">
          <w:footerReference w:type="even" r:id="rId8"/>
          <w:footerReference w:type="default" r:id="rId9"/>
          <w:headerReference w:type="first" r:id="rId10"/>
          <w:footerReference w:type="first" r:id="rId11"/>
          <w:pgSz w:w="11900" w:h="16840"/>
          <w:pgMar w:top="6521" w:right="1418" w:bottom="1418" w:left="1418" w:header="1021" w:footer="1021" w:gutter="0"/>
          <w:cols w:space="708"/>
          <w:titlePg/>
          <w:docGrid w:linePitch="360"/>
        </w:sectPr>
      </w:pPr>
    </w:p>
    <w:p w14:paraId="00EB4057" w14:textId="77777777" w:rsidR="00D819A6" w:rsidRDefault="00D819A6">
      <w:pPr>
        <w:spacing w:after="0" w:line="240" w:lineRule="auto"/>
      </w:pPr>
      <w:r>
        <w:br w:type="page"/>
      </w:r>
    </w:p>
    <w:p w14:paraId="31044318" w14:textId="77777777" w:rsidR="00987204" w:rsidRDefault="00987204" w:rsidP="00987204">
      <w:pPr>
        <w:pStyle w:val="Heading2"/>
      </w:pPr>
      <w:r>
        <w:lastRenderedPageBreak/>
        <w:t>Services</w:t>
      </w:r>
    </w:p>
    <w:p w14:paraId="0B8EADFD" w14:textId="77777777" w:rsidR="00987204" w:rsidRDefault="00987204" w:rsidP="00987204">
      <w:r>
        <w:t>Under our AFSL, LemSec is authorised to provide advice and deal in:</w:t>
      </w:r>
    </w:p>
    <w:p w14:paraId="7BB57436" w14:textId="0CE62718" w:rsidR="00987204" w:rsidRDefault="00987204" w:rsidP="008D6311">
      <w:pPr>
        <w:pStyle w:val="ListParagraph"/>
      </w:pPr>
      <w:r>
        <w:t xml:space="preserve">securities (such as shares) </w:t>
      </w:r>
    </w:p>
    <w:p w14:paraId="7B382962" w14:textId="7E3DBC8D" w:rsidR="00987204" w:rsidRDefault="00987204" w:rsidP="008D6311">
      <w:pPr>
        <w:pStyle w:val="ListParagraph"/>
      </w:pPr>
      <w:r>
        <w:t>margin lending</w:t>
      </w:r>
    </w:p>
    <w:p w14:paraId="349898DA" w14:textId="7BFE93BD" w:rsidR="00987204" w:rsidRDefault="00987204" w:rsidP="008D6311">
      <w:pPr>
        <w:pStyle w:val="ListParagraph"/>
      </w:pPr>
      <w:r>
        <w:t xml:space="preserve">derivatives </w:t>
      </w:r>
    </w:p>
    <w:p w14:paraId="5D2CAD99" w14:textId="1765F235" w:rsidR="00987204" w:rsidRDefault="00987204" w:rsidP="008D6311">
      <w:pPr>
        <w:pStyle w:val="ListParagraph"/>
      </w:pPr>
      <w:r>
        <w:t>managed investment schemes</w:t>
      </w:r>
    </w:p>
    <w:p w14:paraId="160CAE96" w14:textId="3516D230" w:rsidR="00987204" w:rsidRDefault="00987204" w:rsidP="008D6311">
      <w:pPr>
        <w:pStyle w:val="ListParagraphLAST"/>
      </w:pPr>
      <w:r>
        <w:t>deposit products.</w:t>
      </w:r>
    </w:p>
    <w:p w14:paraId="2EBE6B02" w14:textId="77777777" w:rsidR="00987204" w:rsidRDefault="00987204" w:rsidP="00987204">
      <w:pPr>
        <w:pStyle w:val="Heading3"/>
      </w:pPr>
      <w:r>
        <w:t>General Advice Only</w:t>
      </w:r>
    </w:p>
    <w:p w14:paraId="7D737B59" w14:textId="77777777" w:rsidR="00987204" w:rsidRPr="008D6311" w:rsidRDefault="00987204" w:rsidP="00987204">
      <w:pPr>
        <w:rPr>
          <w:b/>
          <w:bCs/>
        </w:rPr>
      </w:pPr>
      <w:r w:rsidRPr="008D6311">
        <w:rPr>
          <w:b/>
          <w:bCs/>
        </w:rPr>
        <w:t xml:space="preserve">LemSec and its advisers only provide ‘general financial product advice’. </w:t>
      </w:r>
    </w:p>
    <w:p w14:paraId="626CF077" w14:textId="50120832" w:rsidR="00987204" w:rsidRDefault="00987204" w:rsidP="00987204">
      <w:r>
        <w:t xml:space="preserve">This means we have not considered your personal needs, circumstances and financial </w:t>
      </w:r>
      <w:r w:rsidR="008D6311">
        <w:br/>
      </w:r>
      <w:r>
        <w:t xml:space="preserve">position and therefore if our recommendations are appropriate for you. You should consider </w:t>
      </w:r>
      <w:r w:rsidR="008D6311">
        <w:br/>
      </w:r>
      <w:r>
        <w:t>if our recommendations are appropriate for you based on tour personal circumstances.</w:t>
      </w:r>
    </w:p>
    <w:p w14:paraId="488B5FD7" w14:textId="77777777" w:rsidR="00987204" w:rsidRDefault="00987204" w:rsidP="00987204">
      <w:pPr>
        <w:pStyle w:val="Heading3"/>
      </w:pPr>
      <w:r>
        <w:t>Product disclosure Statement (PDS)</w:t>
      </w:r>
    </w:p>
    <w:p w14:paraId="65E08282" w14:textId="4B3C14DD" w:rsidR="00987204" w:rsidRDefault="0087526E" w:rsidP="00987204">
      <w:r w:rsidRPr="0087526E">
        <w:t>In addition to this FSG, you may also receive a Product Disclosure Statement.</w:t>
      </w:r>
    </w:p>
    <w:p w14:paraId="7FF99655" w14:textId="53A29E0F" w:rsidR="00987204" w:rsidRDefault="0087526E" w:rsidP="0087526E">
      <w:r w:rsidRPr="0087526E">
        <w:t xml:space="preserve">We will provide a PDS where we recommend that you acquire a financial product (other than securities listed on an exchange). A PDS contains information about a particular product and </w:t>
      </w:r>
      <w:r>
        <w:br/>
      </w:r>
      <w:r w:rsidRPr="0087526E">
        <w:t xml:space="preserve">aims to help you make an informed decision regarding that product. The PDS includes the </w:t>
      </w:r>
      <w:r>
        <w:br/>
      </w:r>
      <w:r w:rsidRPr="0087526E">
        <w:t xml:space="preserve">features, the benefits, the fees and risks associated with a product in order to assist you to </w:t>
      </w:r>
      <w:r>
        <w:br/>
      </w:r>
      <w:r w:rsidRPr="0087526E">
        <w:t>make an informed decision.</w:t>
      </w:r>
    </w:p>
    <w:p w14:paraId="6DFE6871" w14:textId="5ED13DAE" w:rsidR="00987204" w:rsidRDefault="00987204" w:rsidP="00987204">
      <w:r>
        <w:t xml:space="preserve">If you participate in the issue of securities for a newly listed security we will give you a prospectus </w:t>
      </w:r>
      <w:r w:rsidR="008D6311">
        <w:br/>
      </w:r>
      <w:r>
        <w:t>for that security.</w:t>
      </w:r>
    </w:p>
    <w:p w14:paraId="2D5431CF" w14:textId="75F5FAC8" w:rsidR="00987204" w:rsidRDefault="00987204" w:rsidP="00987204">
      <w:pPr>
        <w:pStyle w:val="Heading2"/>
      </w:pPr>
      <w:r>
        <w:t xml:space="preserve">Remuneration </w:t>
      </w:r>
      <w:r w:rsidR="008D6311">
        <w:t>–</w:t>
      </w:r>
      <w:r>
        <w:t xml:space="preserve"> how we get paid</w:t>
      </w:r>
    </w:p>
    <w:p w14:paraId="3F9B98E7" w14:textId="12F4E64C" w:rsidR="0087526E" w:rsidRDefault="0087526E" w:rsidP="0087526E">
      <w:r>
        <w:t xml:space="preserve">The fees and brokerage your adviser may charge are detailed in the attached ‘Adviser Profile’. </w:t>
      </w:r>
      <w:r>
        <w:br/>
        <w:t>The fees and brokerage applicable to you are payable to LemSec. You must not pay your adviser. LemSec will then pay those fees and brokerage to your adviser’s company.</w:t>
      </w:r>
    </w:p>
    <w:p w14:paraId="1EC1F965" w14:textId="5833B50B" w:rsidR="00987204" w:rsidRDefault="0087526E" w:rsidP="0087526E">
      <w:r>
        <w:t xml:space="preserve">You will be provided with specific information about the basis and amount you will be charged </w:t>
      </w:r>
      <w:r>
        <w:br/>
        <w:t>before or at the time we advise or execute advice on your behalf.</w:t>
      </w:r>
    </w:p>
    <w:p w14:paraId="5C891B9B" w14:textId="77777777" w:rsidR="0087526E" w:rsidRDefault="0087526E">
      <w:pPr>
        <w:spacing w:after="0" w:line="240" w:lineRule="auto"/>
        <w:rPr>
          <w:rFonts w:eastAsiaTheme="majorEastAsia" w:cs="Times New Roman (Headings CS)"/>
          <w:sz w:val="32"/>
          <w:szCs w:val="26"/>
        </w:rPr>
      </w:pPr>
      <w:r>
        <w:br w:type="page"/>
      </w:r>
    </w:p>
    <w:p w14:paraId="3C7F2F78" w14:textId="07B2418B" w:rsidR="00987204" w:rsidRPr="00987204" w:rsidRDefault="00987204" w:rsidP="00987204">
      <w:pPr>
        <w:pStyle w:val="Heading2"/>
      </w:pPr>
      <w:r w:rsidRPr="00987204">
        <w:lastRenderedPageBreak/>
        <w:t>Risks associated with investing</w:t>
      </w:r>
    </w:p>
    <w:p w14:paraId="7E2D6B20" w14:textId="77777777" w:rsidR="00987204" w:rsidRDefault="00987204" w:rsidP="00987204">
      <w:r>
        <w:t xml:space="preserve">There are different forms of risk associated with investment in financial products such as securities, derivatives and managed investment products. Below are </w:t>
      </w:r>
      <w:r w:rsidRPr="006B36CC">
        <w:rPr>
          <w:b/>
          <w:bCs/>
        </w:rPr>
        <w:t>some</w:t>
      </w:r>
      <w:r>
        <w:t xml:space="preserve"> of the key risks that you should consider (please note that this is not an exhaustive list):</w:t>
      </w:r>
    </w:p>
    <w:p w14:paraId="3AC995E9" w14:textId="050FE214" w:rsidR="00987204" w:rsidRDefault="00987204" w:rsidP="008D6311">
      <w:pPr>
        <w:pStyle w:val="ListParagraph"/>
      </w:pPr>
      <w:r w:rsidRPr="008D6311">
        <w:rPr>
          <w:b/>
          <w:bCs/>
        </w:rPr>
        <w:t>overall market risk</w:t>
      </w:r>
      <w:r>
        <w:t xml:space="preserve"> – there are a number of factors, such as economic, technological, political or legal conditions, and even market sentiment, that can affect the movement of markets generally and, consequently, the value of your investment in a particular asset class</w:t>
      </w:r>
    </w:p>
    <w:p w14:paraId="6288CDCE" w14:textId="1744D38F" w:rsidR="00987204" w:rsidRDefault="00987204" w:rsidP="008D6311">
      <w:pPr>
        <w:pStyle w:val="ListParagraph"/>
      </w:pPr>
      <w:r w:rsidRPr="008D6311">
        <w:rPr>
          <w:b/>
          <w:bCs/>
        </w:rPr>
        <w:t>specific risk</w:t>
      </w:r>
      <w:r>
        <w:t xml:space="preserve"> – risks associated with a specific product; for example, these may include the strength of a company’s management and board and its profit history, etc.</w:t>
      </w:r>
    </w:p>
    <w:p w14:paraId="354C4C0D" w14:textId="09BE0953" w:rsidR="00987204" w:rsidRDefault="00987204" w:rsidP="008D6311">
      <w:pPr>
        <w:pStyle w:val="ListParagraph"/>
      </w:pPr>
      <w:r w:rsidRPr="008D6311">
        <w:rPr>
          <w:b/>
          <w:bCs/>
        </w:rPr>
        <w:t>investment risks</w:t>
      </w:r>
      <w:r>
        <w:t xml:space="preserve"> – securities and managed investment products are volatile investments and their values can rise or fall quickly</w:t>
      </w:r>
    </w:p>
    <w:p w14:paraId="4B0E5DFF" w14:textId="5897B70E" w:rsidR="00987204" w:rsidRDefault="00987204" w:rsidP="008D6311">
      <w:pPr>
        <w:pStyle w:val="ListParagraph"/>
      </w:pPr>
      <w:r w:rsidRPr="008D6311">
        <w:rPr>
          <w:b/>
          <w:bCs/>
        </w:rPr>
        <w:t>international risk</w:t>
      </w:r>
      <w:r>
        <w:t xml:space="preserve"> – vulnerability due to international events or market factors </w:t>
      </w:r>
    </w:p>
    <w:p w14:paraId="0138E039" w14:textId="441F939C" w:rsidR="00987204" w:rsidRDefault="00987204" w:rsidP="008D6311">
      <w:pPr>
        <w:pStyle w:val="ListParagraph"/>
      </w:pPr>
      <w:r w:rsidRPr="008D6311">
        <w:rPr>
          <w:b/>
          <w:bCs/>
        </w:rPr>
        <w:t>managed fund risk</w:t>
      </w:r>
      <w:r>
        <w:t xml:space="preserve"> – there are a number of risks specific to investment in managed investment products where your investment may be pooled with the investments of other investors and managed by a fund manager. The fund manager will make the decisions in relation to the underlying investments that the fund invests in and the fund may be subject to various factors that will determine the value of your investment, such as credit and leverage, currency fluctuations and liquidity risk. These risks are inherent in a managed investment product. </w:t>
      </w:r>
    </w:p>
    <w:p w14:paraId="7DFEA359" w14:textId="53AF53CF" w:rsidR="00987204" w:rsidRDefault="00987204" w:rsidP="008D6311">
      <w:pPr>
        <w:pStyle w:val="ListParagraphLAST"/>
      </w:pPr>
      <w:r>
        <w:t>when trading derivatives, a loss may exceed your initial investment.</w:t>
      </w:r>
    </w:p>
    <w:p w14:paraId="669308D8" w14:textId="77777777" w:rsidR="00987204" w:rsidRDefault="00987204" w:rsidP="00987204">
      <w:pPr>
        <w:pStyle w:val="Heading2"/>
      </w:pPr>
      <w:r>
        <w:t>How we transact for you</w:t>
      </w:r>
    </w:p>
    <w:p w14:paraId="42348595" w14:textId="77777777" w:rsidR="00987204" w:rsidRDefault="00987204" w:rsidP="00987204">
      <w:r>
        <w:t xml:space="preserve">You may give us instructions by telephone, email or other means mutually agreed upon. </w:t>
      </w:r>
    </w:p>
    <w:p w14:paraId="2C9BDBB0" w14:textId="77777777" w:rsidR="00987204" w:rsidRDefault="00987204" w:rsidP="00987204">
      <w:pPr>
        <w:pStyle w:val="Heading2"/>
      </w:pPr>
      <w:r>
        <w:t>Relationship with third party clearers and LemSec</w:t>
      </w:r>
    </w:p>
    <w:p w14:paraId="46980FD8" w14:textId="06D792E1" w:rsidR="00987204" w:rsidRDefault="0087526E" w:rsidP="00987204">
      <w:r w:rsidRPr="0087526E">
        <w:t xml:space="preserve">LemSec has entered into an agreement with FinClear Pty. Ltd. AFSL 246842 (ABN 63 607 164 714) </w:t>
      </w:r>
      <w:r>
        <w:br/>
      </w:r>
      <w:r w:rsidRPr="0087526E">
        <w:t>to settle and clear ASX transactions executed by LemSec.</w:t>
      </w:r>
    </w:p>
    <w:p w14:paraId="13833968" w14:textId="77777777" w:rsidR="00987204" w:rsidRDefault="00987204" w:rsidP="00987204">
      <w:pPr>
        <w:pStyle w:val="Heading2"/>
      </w:pPr>
      <w:r>
        <w:t>Our agreement with you</w:t>
      </w:r>
    </w:p>
    <w:p w14:paraId="457F93E4" w14:textId="4E0B1FAE" w:rsidR="0087526E" w:rsidRDefault="0087526E" w:rsidP="0087526E">
      <w:r>
        <w:t>When we provide services to you, we act on our own authority, under our licence and we act for you. In providing services to you, we do not act on behalf of any other person or entity.</w:t>
      </w:r>
    </w:p>
    <w:p w14:paraId="11C6A326" w14:textId="35566270" w:rsidR="0087526E" w:rsidRDefault="0087526E" w:rsidP="0087526E">
      <w:r>
        <w:t>By receiving this FSG you acknowledge and agree to all the terms outlined within this document.</w:t>
      </w:r>
    </w:p>
    <w:p w14:paraId="3ECD1B46" w14:textId="638D0DC6" w:rsidR="00987204" w:rsidRDefault="0087526E" w:rsidP="0087526E">
      <w:r>
        <w:t>You may terminate our services at any time in writing. We also reserve the right to terminate our services at any time by providing you with a Notice of Termination. You agree that any remuneration owing to us will be paid before the effective date of termination.</w:t>
      </w:r>
    </w:p>
    <w:p w14:paraId="5C2A7DF7" w14:textId="77777777" w:rsidR="0087526E" w:rsidRDefault="0087526E">
      <w:pPr>
        <w:spacing w:after="0" w:line="240" w:lineRule="auto"/>
        <w:rPr>
          <w:rFonts w:eastAsiaTheme="majorEastAsia" w:cs="Times New Roman (Headings CS)"/>
          <w:sz w:val="32"/>
          <w:szCs w:val="26"/>
        </w:rPr>
      </w:pPr>
      <w:r>
        <w:br w:type="page"/>
      </w:r>
    </w:p>
    <w:p w14:paraId="4A5DF7C6" w14:textId="1BCB2A82" w:rsidR="00987204" w:rsidRPr="00987204" w:rsidRDefault="00987204" w:rsidP="00987204">
      <w:pPr>
        <w:pStyle w:val="Heading2"/>
      </w:pPr>
      <w:r w:rsidRPr="00987204">
        <w:lastRenderedPageBreak/>
        <w:t>Complaints procedure</w:t>
      </w:r>
    </w:p>
    <w:p w14:paraId="094BBB82" w14:textId="77777777" w:rsidR="008D6311" w:rsidRDefault="00987204" w:rsidP="00987204">
      <w:r>
        <w:t xml:space="preserve">Your comments and views are important to us. If you have any service issues, complaints </w:t>
      </w:r>
      <w:r w:rsidR="008D6311">
        <w:br/>
      </w:r>
      <w:r>
        <w:t>or concerns about our service, please contact the Managing Director, LeMessurier Securities Pty Ltd, GPO Box 4249, Sydney, NSW 2001 or by phone on +61 404 888</w:t>
      </w:r>
      <w:r w:rsidR="008D6311">
        <w:t xml:space="preserve"> </w:t>
      </w:r>
      <w:r>
        <w:t xml:space="preserve">340. </w:t>
      </w:r>
    </w:p>
    <w:p w14:paraId="549C6153" w14:textId="5E0BE48C" w:rsidR="00987204" w:rsidRDefault="00987204" w:rsidP="00987204">
      <w:r>
        <w:t>LemSec will undertake to:</w:t>
      </w:r>
    </w:p>
    <w:p w14:paraId="0E4E9515" w14:textId="13BAF4D4" w:rsidR="00987204" w:rsidRDefault="00987204" w:rsidP="008D6311">
      <w:pPr>
        <w:pStyle w:val="ListParagraph"/>
      </w:pPr>
      <w:r>
        <w:t>acknowledge your complaint and make sure we understand the issue</w:t>
      </w:r>
    </w:p>
    <w:p w14:paraId="77B9F7A1" w14:textId="26BF6005" w:rsidR="00987204" w:rsidRDefault="00987204" w:rsidP="008D6311">
      <w:pPr>
        <w:pStyle w:val="ListParagraph"/>
      </w:pPr>
      <w:r>
        <w:t>do what we can to fix the problem</w:t>
      </w:r>
    </w:p>
    <w:p w14:paraId="345DD3C0" w14:textId="49455B55" w:rsidR="00987204" w:rsidRDefault="00987204" w:rsidP="008D6311">
      <w:pPr>
        <w:pStyle w:val="ListParagraph"/>
      </w:pPr>
      <w:r>
        <w:t>keep records of our communications</w:t>
      </w:r>
    </w:p>
    <w:p w14:paraId="0E9134C2" w14:textId="1E4107B3" w:rsidR="00987204" w:rsidRPr="008D6311" w:rsidRDefault="00987204" w:rsidP="008D6311">
      <w:pPr>
        <w:pStyle w:val="ListParagraphLAST"/>
        <w:rPr>
          <w:spacing w:val="-4"/>
        </w:rPr>
      </w:pPr>
      <w:r w:rsidRPr="008D6311">
        <w:rPr>
          <w:spacing w:val="-4"/>
        </w:rPr>
        <w:t>consider your complaint or concern and respond within 45</w:t>
      </w:r>
      <w:r w:rsidR="000F5CA9">
        <w:rPr>
          <w:spacing w:val="-4"/>
        </w:rPr>
        <w:t xml:space="preserve"> </w:t>
      </w:r>
      <w:r w:rsidRPr="008D6311">
        <w:rPr>
          <w:spacing w:val="-4"/>
        </w:rPr>
        <w:t>days of receiving your correspondence.</w:t>
      </w:r>
    </w:p>
    <w:p w14:paraId="1F350275" w14:textId="48FA22E6" w:rsidR="00987204" w:rsidRDefault="0087526E" w:rsidP="00987204">
      <w:r w:rsidRPr="0087526E">
        <w:t xml:space="preserve">If you are dissatisfied with our response, you may contact the Australian Financial Complaints Authority (AFCA). AFCA provides a conciliation and arbitration service to assist consumers in </w:t>
      </w:r>
      <w:r>
        <w:br/>
      </w:r>
      <w:r w:rsidRPr="0087526E">
        <w:t xml:space="preserve">the resolution of their complaints. Their services are free to complainants. Their website is </w:t>
      </w:r>
      <w:r w:rsidRPr="0087526E">
        <w:rPr>
          <w:rStyle w:val="Hyperlink"/>
        </w:rPr>
        <w:t>www.afca.org.au</w:t>
      </w:r>
      <w:r w:rsidRPr="0087526E">
        <w:t xml:space="preserve"> and their contact number is 1300 931 678. You may also write to them at </w:t>
      </w:r>
      <w:r>
        <w:br/>
      </w:r>
      <w:r w:rsidRPr="0087526E">
        <w:t xml:space="preserve">AFCA, GPO Box 3 Melbourne, Victoria 3001 or email at </w:t>
      </w:r>
      <w:r w:rsidRPr="0087526E">
        <w:rPr>
          <w:rStyle w:val="Hyperlink"/>
        </w:rPr>
        <w:t>info@afca.org.au</w:t>
      </w:r>
      <w:r w:rsidR="00987204">
        <w:t>.</w:t>
      </w:r>
    </w:p>
    <w:p w14:paraId="15305707" w14:textId="77777777" w:rsidR="00987204" w:rsidRDefault="00987204" w:rsidP="00987204">
      <w:pPr>
        <w:pStyle w:val="Heading2"/>
      </w:pPr>
      <w:r>
        <w:t>Professional indemnity insurance</w:t>
      </w:r>
    </w:p>
    <w:p w14:paraId="7A8768F4" w14:textId="6B3725DF" w:rsidR="00987204" w:rsidRDefault="00987204" w:rsidP="00987204">
      <w:r>
        <w:t xml:space="preserve">LemSec maintains professional indemnity insurance as required by ASIC and legislation. </w:t>
      </w:r>
      <w:r w:rsidR="008D6311">
        <w:br/>
      </w:r>
      <w:r>
        <w:t xml:space="preserve">The insurance cover extends to claims in relation to our conduct as an AFSL holder. It covers </w:t>
      </w:r>
      <w:r w:rsidR="008D6311">
        <w:br/>
      </w:r>
      <w:r>
        <w:t>our authorised representatives and our employees, both past and present.</w:t>
      </w:r>
    </w:p>
    <w:p w14:paraId="1931A477" w14:textId="77777777" w:rsidR="00987204" w:rsidRDefault="00987204" w:rsidP="00987204">
      <w:pPr>
        <w:pStyle w:val="Heading2"/>
      </w:pPr>
      <w:r>
        <w:t>Conflicts of interests</w:t>
      </w:r>
    </w:p>
    <w:p w14:paraId="207F306A" w14:textId="3DB4D0D3" w:rsidR="00987204" w:rsidRDefault="00987204" w:rsidP="00987204">
      <w:r>
        <w:t xml:space="preserve">We have a conflict of interest policy and procedure (available on our website), which will operate </w:t>
      </w:r>
      <w:r w:rsidR="008D6311">
        <w:br/>
      </w:r>
      <w:r>
        <w:t xml:space="preserve">if some of our interests are inconsistent with any of a client’s interests. The policy includes the monitoring of potential conflicts to ensure we are aware of and manage any conflicts of interests. Our representatives must comply with our policy and procedure. </w:t>
      </w:r>
    </w:p>
    <w:p w14:paraId="7035813B" w14:textId="77777777" w:rsidR="00987204" w:rsidRPr="00987204" w:rsidRDefault="00987204" w:rsidP="00987204">
      <w:pPr>
        <w:pStyle w:val="Heading2"/>
      </w:pPr>
      <w:r w:rsidRPr="00987204">
        <w:t>Relationships and associations</w:t>
      </w:r>
    </w:p>
    <w:p w14:paraId="4FAB9876" w14:textId="5CBC0F62" w:rsidR="00987204" w:rsidRDefault="00987204" w:rsidP="00987204">
      <w:r>
        <w:t xml:space="preserve">LemSec does not have any associations or relationships that might influence any of the services </w:t>
      </w:r>
      <w:r w:rsidR="008D6311">
        <w:br/>
      </w:r>
      <w:r>
        <w:t>it provides under its AFSL.</w:t>
      </w:r>
    </w:p>
    <w:p w14:paraId="795EFAF8" w14:textId="77777777" w:rsidR="008D6311" w:rsidRDefault="008D6311">
      <w:pPr>
        <w:spacing w:after="0" w:line="240" w:lineRule="auto"/>
        <w:rPr>
          <w:rFonts w:eastAsiaTheme="majorEastAsia" w:cs="Times New Roman (Headings CS)"/>
          <w:sz w:val="32"/>
          <w:szCs w:val="26"/>
        </w:rPr>
      </w:pPr>
      <w:r>
        <w:br w:type="page"/>
      </w:r>
    </w:p>
    <w:p w14:paraId="253610D6" w14:textId="39652C3D" w:rsidR="00987204" w:rsidRDefault="00987204" w:rsidP="00987204">
      <w:pPr>
        <w:pStyle w:val="Heading2"/>
      </w:pPr>
      <w:r>
        <w:lastRenderedPageBreak/>
        <w:t>Other important information</w:t>
      </w:r>
    </w:p>
    <w:p w14:paraId="2630B870" w14:textId="35A70F8C" w:rsidR="00987204" w:rsidRDefault="00987204" w:rsidP="00987204">
      <w:r>
        <w:t xml:space="preserve">LemSec sources its research from various research houses including independent equities research firms established to provide equities analysis to fund managers, stockbrokers, financial planners </w:t>
      </w:r>
      <w:r w:rsidR="008D6311">
        <w:br/>
      </w:r>
      <w:r>
        <w:t>and retail investors. The research house will provide:</w:t>
      </w:r>
    </w:p>
    <w:p w14:paraId="36205A3C" w14:textId="186A4A34" w:rsidR="00987204" w:rsidRDefault="00987204" w:rsidP="008D6311">
      <w:pPr>
        <w:pStyle w:val="ListParagraph"/>
      </w:pPr>
      <w:r>
        <w:t>research reports</w:t>
      </w:r>
    </w:p>
    <w:p w14:paraId="12327675" w14:textId="26CA4691" w:rsidR="00987204" w:rsidRDefault="00987204" w:rsidP="008D6311">
      <w:pPr>
        <w:pStyle w:val="ListParagraph"/>
      </w:pPr>
      <w:r>
        <w:t>customised research</w:t>
      </w:r>
    </w:p>
    <w:p w14:paraId="34F724FF" w14:textId="4E796658" w:rsidR="00987204" w:rsidRDefault="00987204" w:rsidP="008D6311">
      <w:pPr>
        <w:pStyle w:val="ListParagraph"/>
      </w:pPr>
      <w:r>
        <w:t xml:space="preserve">an IT delivery platform </w:t>
      </w:r>
    </w:p>
    <w:p w14:paraId="085310D9" w14:textId="62A3A668" w:rsidR="00987204" w:rsidRDefault="00987204" w:rsidP="008D6311">
      <w:pPr>
        <w:pStyle w:val="ListParagraph"/>
      </w:pPr>
      <w:r>
        <w:t>market information, including a concise overview of listed securities and live ASX announcements</w:t>
      </w:r>
    </w:p>
    <w:p w14:paraId="75BA0FDF" w14:textId="1610650C" w:rsidR="00987204" w:rsidRDefault="00987204" w:rsidP="008D6311">
      <w:pPr>
        <w:pStyle w:val="ListParagraph"/>
      </w:pPr>
      <w:r w:rsidRPr="008D6311">
        <w:t>consensus</w:t>
      </w:r>
      <w:r>
        <w:t xml:space="preserve"> recommendations, valuations and earnings </w:t>
      </w:r>
    </w:p>
    <w:p w14:paraId="7DFFE34E" w14:textId="23C2A8B8" w:rsidR="00987204" w:rsidRDefault="00987204" w:rsidP="008D6311">
      <w:pPr>
        <w:pStyle w:val="ListParagraphLAST"/>
      </w:pPr>
      <w:r>
        <w:t xml:space="preserve">analyst contact. </w:t>
      </w:r>
    </w:p>
    <w:p w14:paraId="5388A191" w14:textId="4BCF01FD" w:rsidR="00987204" w:rsidRDefault="00987204" w:rsidP="00987204">
      <w:r>
        <w:t xml:space="preserve">Research does not guarantee that the securities or other financial products will perform according </w:t>
      </w:r>
      <w:r w:rsidR="008D6311">
        <w:br/>
      </w:r>
      <w:r>
        <w:t xml:space="preserve">to the assessment of the analyst. The results of any research are the opinions of specialist analysts. These opinions cannot be guaranteed and are often subject to movements in the market. </w:t>
      </w:r>
    </w:p>
    <w:p w14:paraId="2F4CC9C9" w14:textId="77777777" w:rsidR="00987204" w:rsidRDefault="00987204" w:rsidP="00987204">
      <w:pPr>
        <w:pStyle w:val="Heading2"/>
      </w:pPr>
      <w:r>
        <w:t>Privacy policy</w:t>
      </w:r>
    </w:p>
    <w:p w14:paraId="2FE5FF22" w14:textId="77777777" w:rsidR="00987204" w:rsidRDefault="00987204" w:rsidP="00987204">
      <w:r>
        <w:t xml:space="preserve">We are committed to protecting your privacy. We use the information you provide to advise and assist you about your investment needs. We do not trade, rent or sell your information. </w:t>
      </w:r>
    </w:p>
    <w:p w14:paraId="43A552C0" w14:textId="67538AA3" w:rsidR="00987204" w:rsidRDefault="00987204" w:rsidP="00987204">
      <w:r>
        <w:t xml:space="preserve">By engaging LemSec, you consent to our disclosing necessary information to related companies, affiliates, and any agents or contractors who provide services to us in connection with the provision of the services you have sought from us. Our privacy policy is available on our website </w:t>
      </w:r>
      <w:r w:rsidRPr="00315E77">
        <w:rPr>
          <w:rStyle w:val="Hyperlink"/>
        </w:rPr>
        <w:t>www.lemsec.com.au</w:t>
      </w:r>
      <w:r>
        <w:t>.</w:t>
      </w:r>
    </w:p>
    <w:p w14:paraId="5207FB16" w14:textId="77777777" w:rsidR="00987204" w:rsidRPr="00987204" w:rsidRDefault="00987204" w:rsidP="00987204">
      <w:pPr>
        <w:pStyle w:val="Heading2"/>
      </w:pPr>
      <w:r>
        <w:t xml:space="preserve">Indemnification </w:t>
      </w:r>
    </w:p>
    <w:p w14:paraId="1738556F" w14:textId="4457143F" w:rsidR="00987204" w:rsidRDefault="00987204" w:rsidP="00987204">
      <w:r>
        <w:t>By engaging LemSec, you agree to indemnify and hold harmless LemSec from and against any claims, demands, actions, proceedings, losses, damages, liabilities, costs or expenses arising out of or related in any way to the proper and reasonable reliance by us upon any information provided by you in relation to the performance of services contemplated by this FSG. This indemnity operates to the maximum extent permitted by law and, if any part of this indemnity is invalid or not enforceable, it should be read down and the parts that make the indemnity invalid and unenforceable shall be severed from the remainder of the indemnity, so as to be valid and enforceable.</w:t>
      </w:r>
    </w:p>
    <w:p w14:paraId="5BB092EC" w14:textId="77777777" w:rsidR="00987204" w:rsidRDefault="00987204" w:rsidP="00987204"/>
    <w:p w14:paraId="6B0118CA" w14:textId="77777777" w:rsidR="00987204" w:rsidRDefault="00987204">
      <w:pPr>
        <w:spacing w:after="0" w:line="240" w:lineRule="auto"/>
        <w:rPr>
          <w:rFonts w:eastAsiaTheme="majorEastAsia" w:cs="Times New Roman (Headings CS)"/>
          <w:sz w:val="40"/>
          <w:szCs w:val="32"/>
        </w:rPr>
      </w:pPr>
      <w:r>
        <w:br w:type="page"/>
      </w:r>
    </w:p>
    <w:p w14:paraId="3BC70173" w14:textId="20014001" w:rsidR="00987204" w:rsidRDefault="00987204" w:rsidP="00987204">
      <w:pPr>
        <w:pStyle w:val="Heading1"/>
      </w:pPr>
      <w:r>
        <w:lastRenderedPageBreak/>
        <w:t>Adviser Profile</w:t>
      </w:r>
    </w:p>
    <w:p w14:paraId="4E5C3CE3" w14:textId="06C5173E" w:rsidR="00987204" w:rsidRDefault="000F5CA9" w:rsidP="00987204">
      <w:r w:rsidRPr="000F5CA9">
        <w:t xml:space="preserve">Your adviser is </w:t>
      </w:r>
      <w:r w:rsidR="001A7AD7" w:rsidRPr="000F5CA9">
        <w:rPr>
          <w:b/>
          <w:bCs/>
        </w:rPr>
        <w:t>WILLIAM STUART TRACEY</w:t>
      </w:r>
      <w:r w:rsidR="001A7AD7" w:rsidRPr="000F5CA9">
        <w:t xml:space="preserve"> </w:t>
      </w:r>
      <w:r w:rsidRPr="000F5CA9">
        <w:t xml:space="preserve">and is an authorised representative </w:t>
      </w:r>
      <w:r w:rsidR="001A7AD7">
        <w:t xml:space="preserve">(AR Number 1266038) </w:t>
      </w:r>
      <w:r w:rsidRPr="000F5CA9">
        <w:t>of LeMessurier Securities Pty Ltd and can provide all of the services detailed in this FSG</w:t>
      </w:r>
      <w:r w:rsidR="0087526E" w:rsidRPr="0087526E">
        <w:t>.</w:t>
      </w:r>
    </w:p>
    <w:p w14:paraId="4398BBFD" w14:textId="1C54C737" w:rsidR="00987204" w:rsidRDefault="00987204" w:rsidP="00987204">
      <w:r>
        <w:t>Contact details:</w:t>
      </w:r>
    </w:p>
    <w:p w14:paraId="7DD96EF9" w14:textId="32C75286" w:rsidR="00987204" w:rsidRPr="0087526E" w:rsidRDefault="00987204" w:rsidP="00987204">
      <w:pPr>
        <w:rPr>
          <w:rStyle w:val="Hyperlink"/>
        </w:rPr>
      </w:pPr>
      <w:r>
        <w:t>Address:</w:t>
      </w:r>
      <w:r>
        <w:tab/>
      </w:r>
      <w:r w:rsidR="000F5CA9" w:rsidRPr="000F5CA9">
        <w:t>Level 3, 17 Castl</w:t>
      </w:r>
      <w:r w:rsidR="000F5CA9">
        <w:t>e</w:t>
      </w:r>
      <w:r w:rsidR="000F5CA9" w:rsidRPr="000F5CA9">
        <w:t>reagh Street, Sydney, NSW, 2000</w:t>
      </w:r>
      <w:r>
        <w:br/>
        <w:t>Telephone:</w:t>
      </w:r>
      <w:r>
        <w:tab/>
      </w:r>
      <w:r w:rsidR="000F5CA9" w:rsidRPr="000F5CA9">
        <w:t>0402 726 531</w:t>
      </w:r>
      <w:r>
        <w:br/>
        <w:t>Email:</w:t>
      </w:r>
      <w:r>
        <w:tab/>
      </w:r>
      <w:r>
        <w:tab/>
      </w:r>
      <w:r w:rsidR="000F5CA9" w:rsidRPr="000F5CA9">
        <w:rPr>
          <w:rStyle w:val="Hyperlink"/>
        </w:rPr>
        <w:t>willt@lemsec.com.au</w:t>
      </w:r>
      <w:r w:rsidR="0087526E">
        <w:rPr>
          <w:rStyle w:val="Hyperlink"/>
        </w:rPr>
        <w:br/>
      </w:r>
      <w:r w:rsidR="0087526E" w:rsidRPr="0087526E">
        <w:t>Website:</w:t>
      </w:r>
      <w:r w:rsidR="0087526E" w:rsidRPr="0087526E">
        <w:tab/>
      </w:r>
      <w:r w:rsidR="0087526E" w:rsidRPr="0087526E">
        <w:rPr>
          <w:rStyle w:val="Hyperlink"/>
        </w:rPr>
        <w:t>www.lemsec.com.au</w:t>
      </w:r>
    </w:p>
    <w:p w14:paraId="5C0C9536" w14:textId="463F4EC0" w:rsidR="00987204" w:rsidRDefault="00987204" w:rsidP="00987204">
      <w:r>
        <w:t xml:space="preserve">LemSec advisers are not obliged to contact you to provide advice or recommendations. </w:t>
      </w:r>
      <w:r>
        <w:br/>
        <w:t xml:space="preserve">You should contact your adviser if you require assistance. </w:t>
      </w:r>
    </w:p>
    <w:p w14:paraId="47BE0B8C" w14:textId="77777777" w:rsidR="00987204" w:rsidRDefault="00987204" w:rsidP="00987204">
      <w:r>
        <w:t>All LemSec advisers meet ASIC’s initial and ongoing training requirements.</w:t>
      </w:r>
    </w:p>
    <w:p w14:paraId="53E32454" w14:textId="395E38CA" w:rsidR="00987204" w:rsidRDefault="00987204" w:rsidP="00987204">
      <w:r>
        <w:t xml:space="preserve">The following fees and brokerage are charged by </w:t>
      </w:r>
      <w:r w:rsidR="000F5CA9" w:rsidRPr="000F5CA9">
        <w:t>William Stuart Tracey</w:t>
      </w:r>
      <w:r>
        <w:t>:</w:t>
      </w:r>
    </w:p>
    <w:p w14:paraId="241D11A8" w14:textId="77777777" w:rsidR="00987204" w:rsidRDefault="00987204" w:rsidP="00987204">
      <w:pPr>
        <w:pStyle w:val="Heading3"/>
      </w:pPr>
      <w:r>
        <w:t xml:space="preserve">Brokerage </w:t>
      </w:r>
    </w:p>
    <w:p w14:paraId="3764A723" w14:textId="77777777" w:rsidR="000F5CA9" w:rsidRDefault="000F5CA9" w:rsidP="000F5CA9">
      <w:r>
        <w:t>William Stuart Tracey’s standard charges are a minimum of $90 and or 0.9%.</w:t>
      </w:r>
    </w:p>
    <w:p w14:paraId="3054D09F" w14:textId="2F96B06B" w:rsidR="00987204" w:rsidRDefault="000F5CA9" w:rsidP="000F5CA9">
      <w:r>
        <w:t xml:space="preserve">For example, if you are on a standard rate, a trade with a value of $10,000 will incur </w:t>
      </w:r>
      <w:r>
        <w:br/>
        <w:t>brokerage of $90.</w:t>
      </w:r>
    </w:p>
    <w:p w14:paraId="42FAB62A" w14:textId="77777777" w:rsidR="000F5CA9" w:rsidRDefault="000F5CA9" w:rsidP="000F5CA9"/>
    <w:p w14:paraId="05F43360" w14:textId="40D42746" w:rsidR="00987204" w:rsidRDefault="00987204" w:rsidP="00987204">
      <w:pPr>
        <w:tabs>
          <w:tab w:val="left" w:pos="1418"/>
          <w:tab w:val="left" w:leader="dot" w:pos="7371"/>
        </w:tabs>
        <w:spacing w:after="360"/>
      </w:pPr>
      <w:r>
        <w:t xml:space="preserve">Signed: </w:t>
      </w:r>
      <w:r>
        <w:tab/>
      </w:r>
      <w:r>
        <w:tab/>
      </w:r>
      <w:r>
        <w:tab/>
      </w:r>
    </w:p>
    <w:p w14:paraId="7D840CC2" w14:textId="3F52C36E" w:rsidR="00987204" w:rsidRDefault="00987204" w:rsidP="00987204">
      <w:pPr>
        <w:tabs>
          <w:tab w:val="left" w:pos="1418"/>
          <w:tab w:val="left" w:leader="dot" w:pos="7371"/>
        </w:tabs>
        <w:spacing w:after="360"/>
      </w:pPr>
      <w:r>
        <w:t>Client:</w:t>
      </w:r>
      <w:r w:rsidR="000F5CA9">
        <w:t xml:space="preserve"> </w:t>
      </w:r>
      <w:r>
        <w:tab/>
      </w:r>
      <w:r>
        <w:tab/>
      </w:r>
      <w:r>
        <w:tab/>
      </w:r>
    </w:p>
    <w:p w14:paraId="0B150AF0" w14:textId="07E25960" w:rsidR="0041391B" w:rsidRPr="0041391B" w:rsidRDefault="00987204" w:rsidP="00987204">
      <w:pPr>
        <w:tabs>
          <w:tab w:val="left" w:pos="1418"/>
          <w:tab w:val="left" w:leader="dot" w:pos="7371"/>
        </w:tabs>
        <w:spacing w:after="360"/>
      </w:pPr>
      <w:r>
        <w:t xml:space="preserve">Dated: </w:t>
      </w:r>
      <w:r>
        <w:tab/>
      </w:r>
      <w:r>
        <w:tab/>
      </w:r>
      <w:r>
        <w:tab/>
      </w:r>
    </w:p>
    <w:sectPr w:rsidR="0041391B" w:rsidRPr="0041391B" w:rsidSect="00864180">
      <w:type w:val="continuous"/>
      <w:pgSz w:w="11900" w:h="16840"/>
      <w:pgMar w:top="1418" w:right="1418" w:bottom="1418" w:left="1418" w:header="1021"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EFA86" w14:textId="77777777" w:rsidR="003E5980" w:rsidRDefault="003E5980" w:rsidP="00693200">
      <w:pPr>
        <w:spacing w:after="0" w:line="240" w:lineRule="auto"/>
      </w:pPr>
      <w:r>
        <w:separator/>
      </w:r>
    </w:p>
  </w:endnote>
  <w:endnote w:type="continuationSeparator" w:id="0">
    <w:p w14:paraId="319C1DAA" w14:textId="77777777" w:rsidR="003E5980" w:rsidRDefault="003E5980" w:rsidP="00693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Open Sans Semibold">
    <w:altName w:val="Open Sans Semibold"/>
    <w:panose1 w:val="020B0706030804020204"/>
    <w:charset w:val="00"/>
    <w:family w:val="swiss"/>
    <w:pitch w:val="variable"/>
    <w:sig w:usb0="E00002EF" w:usb1="4000205B" w:usb2="00000028"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7321630"/>
      <w:docPartObj>
        <w:docPartGallery w:val="Page Numbers (Bottom of Page)"/>
        <w:docPartUnique/>
      </w:docPartObj>
    </w:sdtPr>
    <w:sdtEndPr>
      <w:rPr>
        <w:rStyle w:val="PageNumber"/>
      </w:rPr>
    </w:sdtEndPr>
    <w:sdtContent>
      <w:p w14:paraId="150E3CF5" w14:textId="77777777" w:rsidR="003A3A80" w:rsidRDefault="003A3A80" w:rsidP="00B811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454FE2" w14:textId="77777777" w:rsidR="00D75DE9" w:rsidRDefault="00D75DE9" w:rsidP="003A3A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AD3AF" w14:textId="77777777" w:rsidR="00864180" w:rsidRDefault="00864180" w:rsidP="00864180">
    <w:pPr>
      <w:pStyle w:val="Footer"/>
      <w:rPr>
        <w:noProof/>
      </w:rPr>
    </w:pPr>
    <w:r>
      <w:rPr>
        <w:noProof/>
      </w:rPr>
      <w:drawing>
        <wp:anchor distT="0" distB="0" distL="114300" distR="114300" simplePos="0" relativeHeight="251666432" behindDoc="0" locked="0" layoutInCell="1" allowOverlap="1" wp14:anchorId="5FAB3DF8" wp14:editId="477543DC">
          <wp:simplePos x="0" y="0"/>
          <wp:positionH relativeFrom="column">
            <wp:posOffset>-40640</wp:posOffset>
          </wp:positionH>
          <wp:positionV relativeFrom="paragraph">
            <wp:posOffset>83762</wp:posOffset>
          </wp:positionV>
          <wp:extent cx="1656000" cy="36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esec-logo.png"/>
                  <pic:cNvPicPr/>
                </pic:nvPicPr>
                <pic:blipFill>
                  <a:blip r:embed="rId1">
                    <a:extLst>
                      <a:ext uri="{28A0092B-C50C-407E-A947-70E740481C1C}">
                        <a14:useLocalDpi xmlns:a14="http://schemas.microsoft.com/office/drawing/2010/main" val="0"/>
                      </a:ext>
                    </a:extLst>
                  </a:blip>
                  <a:stretch>
                    <a:fillRect/>
                  </a:stretch>
                </pic:blipFill>
                <pic:spPr>
                  <a:xfrm>
                    <a:off x="0" y="0"/>
                    <a:ext cx="1656000" cy="3636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417"/>
      <w:gridCol w:w="979"/>
    </w:tblGrid>
    <w:tr w:rsidR="00E544D4" w14:paraId="3DDCFAE5" w14:textId="77777777" w:rsidTr="00F84615">
      <w:trPr>
        <w:trHeight w:val="423"/>
        <w:jc w:val="right"/>
      </w:trPr>
      <w:tc>
        <w:tcPr>
          <w:tcW w:w="1980" w:type="dxa"/>
          <w:vAlign w:val="center"/>
        </w:tcPr>
        <w:p w14:paraId="07F7952D" w14:textId="47181987" w:rsidR="00864180" w:rsidRDefault="000F5CA9" w:rsidP="00864180">
          <w:pPr>
            <w:pStyle w:val="Footer"/>
            <w:jc w:val="right"/>
          </w:pPr>
          <w:r>
            <w:t xml:space="preserve">  </w:t>
          </w:r>
          <w:r w:rsidR="00F84615">
            <w:t xml:space="preserve"> </w:t>
          </w:r>
          <w:r w:rsidR="0098399D">
            <w:t>l</w:t>
          </w:r>
          <w:r w:rsidR="00864180" w:rsidRPr="00864180">
            <w:t>emsec.com.au</w:t>
          </w:r>
          <w:r>
            <w:t xml:space="preserve">    </w:t>
          </w:r>
        </w:p>
      </w:tc>
      <w:tc>
        <w:tcPr>
          <w:tcW w:w="1417" w:type="dxa"/>
          <w:vAlign w:val="center"/>
        </w:tcPr>
        <w:p w14:paraId="4022A674" w14:textId="51B821D8" w:rsidR="00864180" w:rsidRDefault="00F84615" w:rsidP="00864180">
          <w:pPr>
            <w:pStyle w:val="Footer"/>
            <w:jc w:val="right"/>
          </w:pPr>
          <w:r w:rsidRPr="00F84615">
            <w:rPr>
              <w:color w:val="40BDA7"/>
            </w:rPr>
            <w:t>|</w:t>
          </w:r>
          <w:r w:rsidR="000F5CA9">
            <w:t xml:space="preserve">  </w:t>
          </w:r>
          <w:r>
            <w:t xml:space="preserve"> </w:t>
          </w:r>
          <w:r w:rsidR="00864180" w:rsidRPr="00864180">
            <w:t>1300 523 753</w:t>
          </w:r>
          <w:r w:rsidR="000F5CA9">
            <w:t xml:space="preserve">  </w:t>
          </w:r>
          <w:r w:rsidR="00864180" w:rsidRPr="00864180">
            <w:t xml:space="preserve"> </w:t>
          </w:r>
        </w:p>
      </w:tc>
      <w:tc>
        <w:tcPr>
          <w:tcW w:w="979" w:type="dxa"/>
          <w:vAlign w:val="center"/>
        </w:tcPr>
        <w:p w14:paraId="0C589872" w14:textId="37D77609" w:rsidR="00864180" w:rsidRDefault="00F84615" w:rsidP="00864180">
          <w:pPr>
            <w:pStyle w:val="Footer"/>
            <w:jc w:val="right"/>
          </w:pPr>
          <w:r w:rsidRPr="00F84615">
            <w:rPr>
              <w:color w:val="40BDA7"/>
            </w:rPr>
            <w:t>|</w:t>
          </w:r>
          <w:r w:rsidR="000F5CA9">
            <w:t xml:space="preserve">  </w:t>
          </w:r>
          <w:r>
            <w:t xml:space="preserve"> </w:t>
          </w:r>
          <w:r w:rsidR="00864180" w:rsidRPr="00864180">
            <w:rPr>
              <w:rStyle w:val="PageNumber"/>
              <w:sz w:val="15"/>
            </w:rPr>
            <w:t xml:space="preserve">Page </w:t>
          </w:r>
          <w:sdt>
            <w:sdtPr>
              <w:rPr>
                <w:rStyle w:val="PageNumber"/>
                <w:sz w:val="15"/>
              </w:rPr>
              <w:id w:val="761716813"/>
              <w:docPartObj>
                <w:docPartGallery w:val="Page Numbers (Bottom of Page)"/>
                <w:docPartUnique/>
              </w:docPartObj>
            </w:sdtPr>
            <w:sdtEndPr>
              <w:rPr>
                <w:rStyle w:val="PageNumber"/>
              </w:rPr>
            </w:sdtEndPr>
            <w:sdtContent>
              <w:r w:rsidR="00864180" w:rsidRPr="00864180">
                <w:rPr>
                  <w:rStyle w:val="PageNumber"/>
                  <w:sz w:val="15"/>
                </w:rPr>
                <w:fldChar w:fldCharType="begin"/>
              </w:r>
              <w:r w:rsidR="00864180" w:rsidRPr="00864180">
                <w:rPr>
                  <w:rStyle w:val="PageNumber"/>
                  <w:sz w:val="15"/>
                </w:rPr>
                <w:instrText xml:space="preserve"> PAGE </w:instrText>
              </w:r>
              <w:r w:rsidR="00864180" w:rsidRPr="00864180">
                <w:rPr>
                  <w:rStyle w:val="PageNumber"/>
                  <w:sz w:val="15"/>
                </w:rPr>
                <w:fldChar w:fldCharType="separate"/>
              </w:r>
              <w:r w:rsidR="00864180">
                <w:rPr>
                  <w:rStyle w:val="PageNumber"/>
                </w:rPr>
                <w:t>3</w:t>
              </w:r>
              <w:r w:rsidR="00864180" w:rsidRPr="00864180">
                <w:rPr>
                  <w:rStyle w:val="PageNumber"/>
                  <w:sz w:val="15"/>
                </w:rPr>
                <w:fldChar w:fldCharType="end"/>
              </w:r>
            </w:sdtContent>
          </w:sdt>
        </w:p>
      </w:tc>
    </w:tr>
  </w:tbl>
  <w:p w14:paraId="619206D8" w14:textId="77777777" w:rsidR="00864180" w:rsidRDefault="00864180" w:rsidP="00864180">
    <w:pPr>
      <w:pStyle w:val="Footer"/>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04F91" w14:textId="3F49B383" w:rsidR="00C3492F" w:rsidRDefault="00C3492F" w:rsidP="005F0837">
    <w:pPr>
      <w:pStyle w:val="Footer"/>
      <w:ind w:right="360"/>
    </w:pPr>
    <w:r>
      <w:t>LeMessurier Securities Pty Ltd</w:t>
    </w:r>
    <w:r w:rsidR="000F5CA9">
      <w:t xml:space="preserve">  </w:t>
    </w:r>
    <w:r w:rsidR="00A17720">
      <w:t xml:space="preserve"> </w:t>
    </w:r>
    <w:r w:rsidR="00A17720" w:rsidRPr="00F84615">
      <w:rPr>
        <w:color w:val="40BDA7"/>
      </w:rPr>
      <w:t>|</w:t>
    </w:r>
    <w:r w:rsidR="000F5CA9">
      <w:t xml:space="preserve">  </w:t>
    </w:r>
    <w:r w:rsidR="00A17720">
      <w:t xml:space="preserve"> </w:t>
    </w:r>
    <w:r>
      <w:t>AFS License 296877</w:t>
    </w:r>
    <w:r w:rsidR="000F5CA9">
      <w:t xml:space="preserve">  </w:t>
    </w:r>
    <w:r w:rsidR="00A17720">
      <w:t xml:space="preserve"> </w:t>
    </w:r>
    <w:r w:rsidR="00A17720" w:rsidRPr="00F84615">
      <w:rPr>
        <w:color w:val="40BDA7"/>
      </w:rPr>
      <w:t>|</w:t>
    </w:r>
    <w:r w:rsidR="000F5CA9">
      <w:t xml:space="preserve">  </w:t>
    </w:r>
    <w:r w:rsidR="00A17720">
      <w:t xml:space="preserve"> </w:t>
    </w:r>
    <w:r>
      <w:t>ABN 43 111 931 84</w:t>
    </w:r>
    <w:r w:rsidR="000F5CA9">
      <w:t xml:space="preserve">  </w:t>
    </w:r>
    <w:r w:rsidR="00A17720">
      <w:t xml:space="preserve"> </w:t>
    </w:r>
    <w:r w:rsidR="00A17720" w:rsidRPr="00F84615">
      <w:rPr>
        <w:color w:val="40BDA7"/>
      </w:rPr>
      <w:t>|</w:t>
    </w:r>
    <w:r w:rsidR="000F5CA9">
      <w:t xml:space="preserve">  </w:t>
    </w:r>
    <w:r w:rsidR="00A17720">
      <w:t xml:space="preserve"> l</w:t>
    </w:r>
    <w:r w:rsidR="00A17720" w:rsidRPr="00C3492F">
      <w:t>emsec.com.au</w:t>
    </w:r>
    <w:r w:rsidR="000F5CA9">
      <w:t xml:space="preserve">  </w:t>
    </w:r>
    <w:r w:rsidR="00A17720">
      <w:t xml:space="preserve"> </w:t>
    </w:r>
  </w:p>
  <w:p w14:paraId="77195227" w14:textId="24020334" w:rsidR="00C3492F" w:rsidRDefault="00C3492F">
    <w:pPr>
      <w:pStyle w:val="Footer"/>
    </w:pPr>
    <w:r w:rsidRPr="00C3492F">
      <w:t xml:space="preserve">Level </w:t>
    </w:r>
    <w:r w:rsidR="00315E77">
      <w:t>3</w:t>
    </w:r>
    <w:r w:rsidRPr="00C3492F">
      <w:t xml:space="preserve">, </w:t>
    </w:r>
    <w:r w:rsidR="00315E77">
      <w:t>17</w:t>
    </w:r>
    <w:r w:rsidR="005C75F7">
      <w:t xml:space="preserve"> </w:t>
    </w:r>
    <w:r w:rsidR="00315E77">
      <w:t>Castlereah</w:t>
    </w:r>
    <w:r w:rsidRPr="00C3492F">
      <w:t xml:space="preserve"> Street, Sydney NSW 2000</w:t>
    </w:r>
    <w:r w:rsidR="000F5CA9">
      <w:t xml:space="preserve">  </w:t>
    </w:r>
    <w:r w:rsidR="00A17720">
      <w:t xml:space="preserve"> </w:t>
    </w:r>
    <w:r w:rsidR="00A17720" w:rsidRPr="00F84615">
      <w:rPr>
        <w:color w:val="40BDA7"/>
      </w:rPr>
      <w:t>|</w:t>
    </w:r>
    <w:r w:rsidR="000F5CA9">
      <w:t xml:space="preserve">  </w:t>
    </w:r>
    <w:r w:rsidR="00A17720">
      <w:t xml:space="preserve"> </w:t>
    </w:r>
    <w:r w:rsidRPr="00C3492F">
      <w:t>GPO Box 4249, Sydney NSW 2001</w:t>
    </w:r>
    <w:r w:rsidR="000F5CA9">
      <w:t xml:space="preserve">  </w:t>
    </w:r>
    <w:r w:rsidR="00A17720">
      <w:t xml:space="preserve"> </w:t>
    </w:r>
    <w:r w:rsidR="00A17720" w:rsidRPr="00F84615">
      <w:rPr>
        <w:color w:val="40BDA7"/>
      </w:rPr>
      <w:t>|</w:t>
    </w:r>
    <w:r w:rsidR="000F5CA9">
      <w:t xml:space="preserve">  </w:t>
    </w:r>
    <w:r w:rsidR="00A17720">
      <w:t xml:space="preserve"> </w:t>
    </w:r>
    <w:r w:rsidRPr="00C3492F">
      <w:t>1300 523 753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61267" w14:textId="77777777" w:rsidR="003E5980" w:rsidRDefault="003E5980" w:rsidP="00693200">
      <w:pPr>
        <w:spacing w:after="0" w:line="240" w:lineRule="auto"/>
      </w:pPr>
      <w:r>
        <w:separator/>
      </w:r>
    </w:p>
  </w:footnote>
  <w:footnote w:type="continuationSeparator" w:id="0">
    <w:p w14:paraId="1A267EE8" w14:textId="77777777" w:rsidR="003E5980" w:rsidRDefault="003E5980" w:rsidP="00693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4FD6" w14:textId="77777777" w:rsidR="00693200" w:rsidRDefault="00584337" w:rsidP="00584337">
    <w:pPr>
      <w:pStyle w:val="Header"/>
      <w:jc w:val="center"/>
    </w:pPr>
    <w:r>
      <w:rPr>
        <w:noProof/>
      </w:rPr>
      <w:drawing>
        <wp:anchor distT="0" distB="0" distL="114300" distR="114300" simplePos="0" relativeHeight="251667456" behindDoc="0" locked="0" layoutInCell="1" allowOverlap="1" wp14:anchorId="78B936EB" wp14:editId="747CDA11">
          <wp:simplePos x="0" y="0"/>
          <wp:positionH relativeFrom="page">
            <wp:posOffset>0</wp:posOffset>
          </wp:positionH>
          <wp:positionV relativeFrom="page">
            <wp:posOffset>0</wp:posOffset>
          </wp:positionV>
          <wp:extent cx="7556400" cy="4024800"/>
          <wp:effectExtent l="0" t="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sec-logo-header-external.png"/>
                  <pic:cNvPicPr/>
                </pic:nvPicPr>
                <pic:blipFill>
                  <a:blip r:embed="rId1">
                    <a:extLst>
                      <a:ext uri="{28A0092B-C50C-407E-A947-70E740481C1C}">
                        <a14:useLocalDpi xmlns:a14="http://schemas.microsoft.com/office/drawing/2010/main" val="0"/>
                      </a:ext>
                    </a:extLst>
                  </a:blip>
                  <a:stretch>
                    <a:fillRect/>
                  </a:stretch>
                </pic:blipFill>
                <pic:spPr>
                  <a:xfrm>
                    <a:off x="0" y="0"/>
                    <a:ext cx="7556400" cy="4024800"/>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486A827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19229A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793BBA"/>
    <w:multiLevelType w:val="multilevel"/>
    <w:tmpl w:val="513A7D76"/>
    <w:lvl w:ilvl="0">
      <w:start w:val="1"/>
      <w:numFmt w:val="decimal"/>
      <w:lvlText w:val="%1."/>
      <w:lvlJc w:val="left"/>
      <w:pPr>
        <w:ind w:left="397" w:hanging="360"/>
      </w:pPr>
      <w:rPr>
        <w:rFonts w:hint="default"/>
      </w:rPr>
    </w:lvl>
    <w:lvl w:ilvl="1">
      <w:start w:val="1"/>
      <w:numFmt w:val="decimal"/>
      <w:lvlText w:val="%1.%2."/>
      <w:lvlJc w:val="left"/>
      <w:pPr>
        <w:tabs>
          <w:tab w:val="num" w:pos="1134"/>
        </w:tabs>
        <w:ind w:left="1134" w:hanging="737"/>
      </w:pPr>
      <w:rPr>
        <w:rFonts w:hint="default"/>
      </w:rPr>
    </w:lvl>
    <w:lvl w:ilvl="2">
      <w:start w:val="1"/>
      <w:numFmt w:val="decimal"/>
      <w:lvlText w:val="%1.%2.%3."/>
      <w:lvlJc w:val="left"/>
      <w:pPr>
        <w:ind w:left="1261" w:hanging="504"/>
      </w:pPr>
      <w:rPr>
        <w:rFonts w:hint="default"/>
      </w:rPr>
    </w:lvl>
    <w:lvl w:ilvl="3">
      <w:start w:val="1"/>
      <w:numFmt w:val="decimal"/>
      <w:lvlText w:val="%1.%2.%3.%4."/>
      <w:lvlJc w:val="left"/>
      <w:pPr>
        <w:ind w:left="1765" w:hanging="648"/>
      </w:pPr>
      <w:rPr>
        <w:rFonts w:hint="default"/>
      </w:rPr>
    </w:lvl>
    <w:lvl w:ilvl="4">
      <w:start w:val="1"/>
      <w:numFmt w:val="decimal"/>
      <w:lvlText w:val="%1.%2.%3.%4.%5."/>
      <w:lvlJc w:val="left"/>
      <w:pPr>
        <w:ind w:left="2269" w:hanging="792"/>
      </w:pPr>
      <w:rPr>
        <w:rFonts w:hint="default"/>
      </w:rPr>
    </w:lvl>
    <w:lvl w:ilvl="5">
      <w:start w:val="1"/>
      <w:numFmt w:val="decimal"/>
      <w:lvlText w:val="%1.%2.%3.%4.%5.%6."/>
      <w:lvlJc w:val="left"/>
      <w:pPr>
        <w:ind w:left="2773" w:hanging="936"/>
      </w:pPr>
      <w:rPr>
        <w:rFonts w:hint="default"/>
      </w:rPr>
    </w:lvl>
    <w:lvl w:ilvl="6">
      <w:start w:val="1"/>
      <w:numFmt w:val="decimal"/>
      <w:lvlText w:val="%1.%2.%3.%4.%5.%6.%7."/>
      <w:lvlJc w:val="left"/>
      <w:pPr>
        <w:ind w:left="3277" w:hanging="1080"/>
      </w:pPr>
      <w:rPr>
        <w:rFonts w:hint="default"/>
      </w:rPr>
    </w:lvl>
    <w:lvl w:ilvl="7">
      <w:start w:val="1"/>
      <w:numFmt w:val="decimal"/>
      <w:lvlText w:val="%1.%2.%3.%4.%5.%6.%7.%8."/>
      <w:lvlJc w:val="left"/>
      <w:pPr>
        <w:ind w:left="3781" w:hanging="1224"/>
      </w:pPr>
      <w:rPr>
        <w:rFonts w:hint="default"/>
      </w:rPr>
    </w:lvl>
    <w:lvl w:ilvl="8">
      <w:start w:val="1"/>
      <w:numFmt w:val="decimal"/>
      <w:lvlText w:val="%1.%2.%3.%4.%5.%6.%7.%8.%9."/>
      <w:lvlJc w:val="left"/>
      <w:pPr>
        <w:ind w:left="4357" w:hanging="1440"/>
      </w:pPr>
      <w:rPr>
        <w:rFonts w:hint="default"/>
      </w:rPr>
    </w:lvl>
  </w:abstractNum>
  <w:abstractNum w:abstractNumId="3" w15:restartNumberingAfterBreak="0">
    <w:nsid w:val="1ED63F55"/>
    <w:multiLevelType w:val="multilevel"/>
    <w:tmpl w:val="D6DE82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65C4D47"/>
    <w:multiLevelType w:val="hybridMultilevel"/>
    <w:tmpl w:val="A2E23A6C"/>
    <w:lvl w:ilvl="0" w:tplc="8F180C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91490"/>
    <w:multiLevelType w:val="hybridMultilevel"/>
    <w:tmpl w:val="B78C1F70"/>
    <w:lvl w:ilvl="0" w:tplc="5066E356">
      <w:start w:val="1"/>
      <w:numFmt w:val="bullet"/>
      <w:pStyle w:val="ListParagraph"/>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37F03123"/>
    <w:multiLevelType w:val="hybridMultilevel"/>
    <w:tmpl w:val="7092F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C77816"/>
    <w:multiLevelType w:val="hybridMultilevel"/>
    <w:tmpl w:val="7B6C80F2"/>
    <w:lvl w:ilvl="0" w:tplc="C9AA2AF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7"/>
  </w:num>
  <w:num w:numId="3">
    <w:abstractNumId w:val="2"/>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num>
  <w:num w:numId="8">
    <w:abstractNumId w:val="5"/>
  </w:num>
  <w:num w:numId="9">
    <w:abstractNumId w:val="5"/>
  </w:num>
  <w:num w:numId="10">
    <w:abstractNumId w:val="5"/>
  </w:num>
  <w:num w:numId="11">
    <w:abstractNumId w:val="6"/>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1E"/>
    <w:rsid w:val="000037F5"/>
    <w:rsid w:val="000436F0"/>
    <w:rsid w:val="00046ED2"/>
    <w:rsid w:val="000A29E3"/>
    <w:rsid w:val="000C5B14"/>
    <w:rsid w:val="000F5CA9"/>
    <w:rsid w:val="001801D1"/>
    <w:rsid w:val="001A7AD7"/>
    <w:rsid w:val="001E54E7"/>
    <w:rsid w:val="002776D4"/>
    <w:rsid w:val="00281443"/>
    <w:rsid w:val="00315E77"/>
    <w:rsid w:val="00375071"/>
    <w:rsid w:val="003A3A80"/>
    <w:rsid w:val="003E53C7"/>
    <w:rsid w:val="003E5980"/>
    <w:rsid w:val="004102B3"/>
    <w:rsid w:val="00410598"/>
    <w:rsid w:val="0041391B"/>
    <w:rsid w:val="00442C58"/>
    <w:rsid w:val="004D029B"/>
    <w:rsid w:val="00584337"/>
    <w:rsid w:val="005A5C0C"/>
    <w:rsid w:val="005C33AD"/>
    <w:rsid w:val="005C75F7"/>
    <w:rsid w:val="005F0837"/>
    <w:rsid w:val="006215A6"/>
    <w:rsid w:val="006831F0"/>
    <w:rsid w:val="00693200"/>
    <w:rsid w:val="006B34CE"/>
    <w:rsid w:val="006B36CC"/>
    <w:rsid w:val="006C2EEF"/>
    <w:rsid w:val="007519C9"/>
    <w:rsid w:val="00757932"/>
    <w:rsid w:val="0079156A"/>
    <w:rsid w:val="00864180"/>
    <w:rsid w:val="0087526E"/>
    <w:rsid w:val="008D6311"/>
    <w:rsid w:val="0092381E"/>
    <w:rsid w:val="0098399D"/>
    <w:rsid w:val="00987204"/>
    <w:rsid w:val="009A7DC4"/>
    <w:rsid w:val="009E467F"/>
    <w:rsid w:val="00A11F89"/>
    <w:rsid w:val="00A17720"/>
    <w:rsid w:val="00AA1B2E"/>
    <w:rsid w:val="00AC3BFA"/>
    <w:rsid w:val="00AE5E41"/>
    <w:rsid w:val="00B30763"/>
    <w:rsid w:val="00C3492F"/>
    <w:rsid w:val="00D04B29"/>
    <w:rsid w:val="00D20CBA"/>
    <w:rsid w:val="00D669A9"/>
    <w:rsid w:val="00D75DE9"/>
    <w:rsid w:val="00D819A6"/>
    <w:rsid w:val="00D93ABE"/>
    <w:rsid w:val="00DC004A"/>
    <w:rsid w:val="00E544D4"/>
    <w:rsid w:val="00E66C8E"/>
    <w:rsid w:val="00ED47C9"/>
    <w:rsid w:val="00F00455"/>
    <w:rsid w:val="00F84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675AE"/>
  <w14:defaultImageDpi w14:val="32767"/>
  <w15:chartTrackingRefBased/>
  <w15:docId w15:val="{A90CE327-D5D4-5548-A9EA-36552F046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5C0C"/>
    <w:pPr>
      <w:spacing w:after="200" w:line="260" w:lineRule="atLeast"/>
    </w:pPr>
    <w:rPr>
      <w:rFonts w:ascii="Open Sans Light" w:hAnsi="Open Sans Light" w:cs="Times New Roman (Body CS)"/>
      <w:color w:val="091B2A"/>
      <w:sz w:val="20"/>
    </w:rPr>
  </w:style>
  <w:style w:type="paragraph" w:styleId="Heading1">
    <w:name w:val="heading 1"/>
    <w:basedOn w:val="Normal"/>
    <w:next w:val="Normal"/>
    <w:link w:val="Heading1Char"/>
    <w:uiPriority w:val="9"/>
    <w:qFormat/>
    <w:rsid w:val="002776D4"/>
    <w:pPr>
      <w:keepNext/>
      <w:keepLines/>
      <w:snapToGrid w:val="0"/>
      <w:spacing w:after="240" w:line="240" w:lineRule="auto"/>
      <w:outlineLvl w:val="0"/>
    </w:pPr>
    <w:rPr>
      <w:rFonts w:eastAsiaTheme="majorEastAsia" w:cs="Times New Roman (Headings CS)"/>
      <w:sz w:val="40"/>
      <w:szCs w:val="32"/>
    </w:rPr>
  </w:style>
  <w:style w:type="paragraph" w:styleId="Heading2">
    <w:name w:val="heading 2"/>
    <w:basedOn w:val="Normal"/>
    <w:next w:val="Normal"/>
    <w:link w:val="Heading2Char"/>
    <w:uiPriority w:val="9"/>
    <w:unhideWhenUsed/>
    <w:qFormat/>
    <w:rsid w:val="002776D4"/>
    <w:pPr>
      <w:keepNext/>
      <w:keepLines/>
      <w:spacing w:before="320" w:line="240" w:lineRule="auto"/>
      <w:outlineLvl w:val="1"/>
    </w:pPr>
    <w:rPr>
      <w:rFonts w:eastAsiaTheme="majorEastAsia" w:cs="Times New Roman (Headings CS)"/>
      <w:sz w:val="32"/>
      <w:szCs w:val="26"/>
    </w:rPr>
  </w:style>
  <w:style w:type="paragraph" w:styleId="Heading3">
    <w:name w:val="heading 3"/>
    <w:basedOn w:val="Normal"/>
    <w:next w:val="Normal"/>
    <w:link w:val="Heading3Char"/>
    <w:uiPriority w:val="9"/>
    <w:unhideWhenUsed/>
    <w:qFormat/>
    <w:rsid w:val="00987204"/>
    <w:pPr>
      <w:keepNext/>
      <w:keepLines/>
      <w:spacing w:before="240" w:after="120" w:line="240" w:lineRule="auto"/>
      <w:outlineLvl w:val="2"/>
    </w:pPr>
    <w:rPr>
      <w:rFonts w:ascii="Open Sans Semibold" w:eastAsiaTheme="majorEastAsia" w:hAnsi="Open Sans Semibold" w:cs="Times New Roman (Headings CS)"/>
      <w:b/>
      <w:sz w:val="24"/>
    </w:rPr>
  </w:style>
  <w:style w:type="paragraph" w:styleId="Heading4">
    <w:name w:val="heading 4"/>
    <w:basedOn w:val="Normal"/>
    <w:next w:val="Normal"/>
    <w:link w:val="Heading4Char"/>
    <w:uiPriority w:val="9"/>
    <w:unhideWhenUsed/>
    <w:qFormat/>
    <w:rsid w:val="005A5C0C"/>
    <w:pPr>
      <w:keepNext/>
      <w:keepLines/>
      <w:spacing w:before="200" w:line="240" w:lineRule="auto"/>
      <w:outlineLvl w:val="3"/>
    </w:pPr>
    <w:rPr>
      <w:rFonts w:ascii="Open Sans Semibold" w:eastAsiaTheme="majorEastAsia" w:hAnsi="Open Sans Semibold" w:cstheme="majorBidi"/>
      <w:b/>
      <w:iCs/>
    </w:rPr>
  </w:style>
  <w:style w:type="paragraph" w:styleId="Heading5">
    <w:name w:val="heading 5"/>
    <w:basedOn w:val="Normal"/>
    <w:next w:val="Normal"/>
    <w:link w:val="Heading5Char"/>
    <w:uiPriority w:val="9"/>
    <w:unhideWhenUsed/>
    <w:qFormat/>
    <w:rsid w:val="001E54E7"/>
    <w:pPr>
      <w:keepNext/>
      <w:keepLines/>
      <w:spacing w:before="200" w:after="100"/>
      <w:outlineLvl w:val="4"/>
    </w:pPr>
    <w:rPr>
      <w:rFonts w:ascii="Open Sans Semibold" w:eastAsiaTheme="majorEastAsia" w:hAnsi="Open Sans Semibold"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Heading">
    <w:name w:val="Document Heading"/>
    <w:basedOn w:val="Heading1"/>
    <w:qFormat/>
    <w:rsid w:val="003E53C7"/>
    <w:rPr>
      <w:b/>
      <w:color w:val="0C131B" w:themeColor="text1"/>
      <w:sz w:val="88"/>
    </w:rPr>
  </w:style>
  <w:style w:type="character" w:customStyle="1" w:styleId="Heading1Char">
    <w:name w:val="Heading 1 Char"/>
    <w:basedOn w:val="DefaultParagraphFont"/>
    <w:link w:val="Heading1"/>
    <w:uiPriority w:val="9"/>
    <w:rsid w:val="002776D4"/>
    <w:rPr>
      <w:rFonts w:ascii="Open Sans Light" w:eastAsiaTheme="majorEastAsia" w:hAnsi="Open Sans Light" w:cs="Times New Roman (Headings CS)"/>
      <w:color w:val="091B2A"/>
      <w:sz w:val="40"/>
      <w:szCs w:val="32"/>
    </w:rPr>
  </w:style>
  <w:style w:type="character" w:customStyle="1" w:styleId="Heading3Char">
    <w:name w:val="Heading 3 Char"/>
    <w:basedOn w:val="DefaultParagraphFont"/>
    <w:link w:val="Heading3"/>
    <w:uiPriority w:val="9"/>
    <w:rsid w:val="00987204"/>
    <w:rPr>
      <w:rFonts w:ascii="Open Sans Semibold" w:eastAsiaTheme="majorEastAsia" w:hAnsi="Open Sans Semibold" w:cs="Times New Roman (Headings CS)"/>
      <w:b/>
      <w:color w:val="091B2A"/>
    </w:rPr>
  </w:style>
  <w:style w:type="paragraph" w:customStyle="1" w:styleId="Projectname">
    <w:name w:val="Project name"/>
    <w:basedOn w:val="Normal"/>
    <w:qFormat/>
    <w:rsid w:val="003E53C7"/>
    <w:pPr>
      <w:spacing w:before="600" w:after="600" w:line="700" w:lineRule="atLeast"/>
    </w:pPr>
    <w:rPr>
      <w:sz w:val="24"/>
    </w:rPr>
  </w:style>
  <w:style w:type="paragraph" w:customStyle="1" w:styleId="PartyName">
    <w:name w:val="Party Name"/>
    <w:basedOn w:val="Normal"/>
    <w:qFormat/>
    <w:rsid w:val="003E53C7"/>
    <w:pPr>
      <w:spacing w:before="200"/>
    </w:pPr>
    <w:rPr>
      <w:sz w:val="36"/>
    </w:rPr>
  </w:style>
  <w:style w:type="paragraph" w:styleId="Footer">
    <w:name w:val="footer"/>
    <w:basedOn w:val="Normal"/>
    <w:link w:val="FooterChar"/>
    <w:uiPriority w:val="99"/>
    <w:unhideWhenUsed/>
    <w:qFormat/>
    <w:rsid w:val="00AA1B2E"/>
    <w:pPr>
      <w:tabs>
        <w:tab w:val="center" w:pos="4680"/>
        <w:tab w:val="right" w:pos="9360"/>
      </w:tabs>
      <w:spacing w:after="100" w:line="240" w:lineRule="auto"/>
    </w:pPr>
    <w:rPr>
      <w:sz w:val="15"/>
    </w:rPr>
  </w:style>
  <w:style w:type="character" w:customStyle="1" w:styleId="FooterChar">
    <w:name w:val="Footer Char"/>
    <w:basedOn w:val="DefaultParagraphFont"/>
    <w:link w:val="Footer"/>
    <w:uiPriority w:val="99"/>
    <w:rsid w:val="00AA1B2E"/>
    <w:rPr>
      <w:rFonts w:ascii="Open Sans Light" w:hAnsi="Open Sans Light" w:cs="Times New Roman (Body CS)"/>
      <w:color w:val="3C4149" w:themeColor="text2"/>
      <w:sz w:val="15"/>
    </w:rPr>
  </w:style>
  <w:style w:type="character" w:customStyle="1" w:styleId="FooterhighlightsFontWeight">
    <w:name w:val="_Footer highlights (Font Weight)"/>
    <w:uiPriority w:val="99"/>
    <w:rsid w:val="003E53C7"/>
    <w:rPr>
      <w:b/>
      <w:bCs/>
      <w:color w:val="AA6443"/>
    </w:rPr>
  </w:style>
  <w:style w:type="paragraph" w:customStyle="1" w:styleId="Agreementtitle">
    <w:name w:val="Agreement title"/>
    <w:basedOn w:val="Normal"/>
    <w:qFormat/>
    <w:rsid w:val="003E53C7"/>
    <w:pPr>
      <w:pBdr>
        <w:bottom w:val="single" w:sz="4" w:space="1" w:color="AA6443"/>
      </w:pBdr>
      <w:suppressAutoHyphens/>
      <w:autoSpaceDE w:val="0"/>
      <w:autoSpaceDN w:val="0"/>
      <w:adjustRightInd w:val="0"/>
      <w:spacing w:before="320" w:line="264" w:lineRule="auto"/>
      <w:textAlignment w:val="center"/>
    </w:pPr>
    <w:rPr>
      <w:b/>
      <w:sz w:val="28"/>
    </w:rPr>
  </w:style>
  <w:style w:type="character" w:customStyle="1" w:styleId="Heading2Char">
    <w:name w:val="Heading 2 Char"/>
    <w:basedOn w:val="DefaultParagraphFont"/>
    <w:link w:val="Heading2"/>
    <w:uiPriority w:val="9"/>
    <w:rsid w:val="002776D4"/>
    <w:rPr>
      <w:rFonts w:ascii="Open Sans Light" w:eastAsiaTheme="majorEastAsia" w:hAnsi="Open Sans Light" w:cs="Times New Roman (Headings CS)"/>
      <w:color w:val="091B2A"/>
      <w:sz w:val="32"/>
      <w:szCs w:val="26"/>
    </w:rPr>
  </w:style>
  <w:style w:type="table" w:customStyle="1" w:styleId="Beckettstabledesign">
    <w:name w:val="Becketts table design"/>
    <w:basedOn w:val="TableNormal"/>
    <w:uiPriority w:val="99"/>
    <w:rsid w:val="003E53C7"/>
    <w:tblPr/>
  </w:style>
  <w:style w:type="paragraph" w:customStyle="1" w:styleId="SubheadingCover">
    <w:name w:val="Subheading (Cover)"/>
    <w:basedOn w:val="Normal"/>
    <w:qFormat/>
    <w:rsid w:val="0079156A"/>
    <w:pPr>
      <w:spacing w:before="300" w:after="0"/>
    </w:pPr>
    <w:rPr>
      <w:rFonts w:ascii="Open Sans" w:hAnsi="Open Sans"/>
      <w:b/>
      <w:color w:val="FFFFFF" w:themeColor="background1"/>
      <w:sz w:val="22"/>
    </w:rPr>
  </w:style>
  <w:style w:type="paragraph" w:customStyle="1" w:styleId="Heading1Cover1">
    <w:name w:val="Heading 1 (Cover1)"/>
    <w:link w:val="Heading1Cover1Char"/>
    <w:qFormat/>
    <w:rsid w:val="00E66C8E"/>
    <w:pPr>
      <w:spacing w:line="560" w:lineRule="exact"/>
    </w:pPr>
    <w:rPr>
      <w:rFonts w:ascii="Open Sans" w:eastAsiaTheme="majorEastAsia" w:hAnsi="Open Sans" w:cs="Times New Roman (Headings CS)"/>
      <w:b/>
      <w:i/>
      <w:color w:val="FFFFFF" w:themeColor="background1"/>
      <w:sz w:val="50"/>
      <w:szCs w:val="32"/>
    </w:rPr>
  </w:style>
  <w:style w:type="character" w:customStyle="1" w:styleId="Heading1Cover1Char">
    <w:name w:val="Heading 1 (Cover1) Char"/>
    <w:basedOn w:val="Heading1Char"/>
    <w:link w:val="Heading1Cover1"/>
    <w:rsid w:val="00E66C8E"/>
    <w:rPr>
      <w:rFonts w:ascii="Open Sans" w:eastAsiaTheme="majorEastAsia" w:hAnsi="Open Sans" w:cs="Times New Roman (Headings CS)"/>
      <w:b w:val="0"/>
      <w:i/>
      <w:color w:val="FFFFFF" w:themeColor="background1"/>
      <w:sz w:val="50"/>
      <w:szCs w:val="32"/>
    </w:rPr>
  </w:style>
  <w:style w:type="paragraph" w:styleId="Header">
    <w:name w:val="header"/>
    <w:basedOn w:val="Normal"/>
    <w:link w:val="HeaderChar"/>
    <w:uiPriority w:val="99"/>
    <w:unhideWhenUsed/>
    <w:qFormat/>
    <w:rsid w:val="00E66C8E"/>
    <w:pPr>
      <w:tabs>
        <w:tab w:val="center" w:pos="4680"/>
        <w:tab w:val="right" w:pos="9360"/>
      </w:tabs>
      <w:spacing w:after="0"/>
    </w:pPr>
    <w:rPr>
      <w:rFonts w:ascii="Open Sans" w:hAnsi="Open Sans"/>
      <w:b/>
      <w:color w:val="4A4D4A"/>
      <w:sz w:val="22"/>
    </w:rPr>
  </w:style>
  <w:style w:type="character" w:customStyle="1" w:styleId="HeaderChar">
    <w:name w:val="Header Char"/>
    <w:basedOn w:val="DefaultParagraphFont"/>
    <w:link w:val="Header"/>
    <w:uiPriority w:val="99"/>
    <w:rsid w:val="00E66C8E"/>
    <w:rPr>
      <w:rFonts w:ascii="Open Sans" w:hAnsi="Open Sans" w:cs="Times New Roman (Body CS)"/>
      <w:b/>
      <w:color w:val="4A4D4A"/>
      <w:sz w:val="22"/>
    </w:rPr>
  </w:style>
  <w:style w:type="character" w:customStyle="1" w:styleId="HeadingBOLD">
    <w:name w:val="Heading BOLD"/>
    <w:basedOn w:val="DefaultParagraphFont"/>
    <w:uiPriority w:val="1"/>
    <w:rsid w:val="00E66C8E"/>
    <w:rPr>
      <w:b/>
    </w:rPr>
  </w:style>
  <w:style w:type="paragraph" w:styleId="ListParagraph">
    <w:name w:val="List Paragraph"/>
    <w:basedOn w:val="Normal"/>
    <w:uiPriority w:val="34"/>
    <w:qFormat/>
    <w:rsid w:val="008D6311"/>
    <w:pPr>
      <w:numPr>
        <w:numId w:val="10"/>
      </w:numPr>
      <w:spacing w:after="60"/>
      <w:ind w:left="357" w:hanging="357"/>
    </w:pPr>
  </w:style>
  <w:style w:type="character" w:customStyle="1" w:styleId="Boldtext">
    <w:name w:val="Bold text"/>
    <w:basedOn w:val="DefaultParagraphFont"/>
    <w:uiPriority w:val="1"/>
    <w:qFormat/>
    <w:rsid w:val="00E66C8E"/>
    <w:rPr>
      <w:b/>
    </w:rPr>
  </w:style>
  <w:style w:type="paragraph" w:styleId="Date">
    <w:name w:val="Date"/>
    <w:basedOn w:val="Normal"/>
    <w:next w:val="Normal"/>
    <w:link w:val="DateChar"/>
    <w:uiPriority w:val="99"/>
    <w:unhideWhenUsed/>
    <w:qFormat/>
    <w:rsid w:val="00E66C8E"/>
    <w:rPr>
      <w:rFonts w:ascii="Open Sans" w:hAnsi="Open Sans"/>
      <w:color w:val="FFFFFF"/>
      <w:sz w:val="22"/>
    </w:rPr>
  </w:style>
  <w:style w:type="character" w:customStyle="1" w:styleId="DateChar">
    <w:name w:val="Date Char"/>
    <w:basedOn w:val="DefaultParagraphFont"/>
    <w:link w:val="Date"/>
    <w:uiPriority w:val="99"/>
    <w:rsid w:val="00E66C8E"/>
    <w:rPr>
      <w:rFonts w:ascii="Open Sans" w:hAnsi="Open Sans" w:cs="Times New Roman (Body CS)"/>
      <w:color w:val="FFFFFF"/>
      <w:sz w:val="22"/>
    </w:rPr>
  </w:style>
  <w:style w:type="character" w:styleId="PageNumber">
    <w:name w:val="page number"/>
    <w:basedOn w:val="DefaultParagraphFont"/>
    <w:uiPriority w:val="99"/>
    <w:unhideWhenUsed/>
    <w:qFormat/>
    <w:rsid w:val="003A3A80"/>
    <w:rPr>
      <w:rFonts w:ascii="Open Sans Light" w:hAnsi="Open Sans Light"/>
      <w:b w:val="0"/>
      <w:i w:val="0"/>
      <w:color w:val="3C4149" w:themeColor="text2"/>
      <w:sz w:val="16"/>
    </w:rPr>
  </w:style>
  <w:style w:type="paragraph" w:customStyle="1" w:styleId="BasicParagraph">
    <w:name w:val="[Basic Paragraph]"/>
    <w:basedOn w:val="Normal"/>
    <w:uiPriority w:val="99"/>
    <w:rsid w:val="00C3492F"/>
    <w:pPr>
      <w:autoSpaceDE w:val="0"/>
      <w:autoSpaceDN w:val="0"/>
      <w:adjustRightInd w:val="0"/>
      <w:spacing w:after="0" w:line="288" w:lineRule="auto"/>
      <w:textAlignment w:val="center"/>
    </w:pPr>
    <w:rPr>
      <w:rFonts w:ascii="Minion Pro" w:hAnsi="Minion Pro" w:cs="Minion Pro"/>
      <w:color w:val="000000"/>
      <w:sz w:val="24"/>
      <w:lang w:val="en-US"/>
    </w:rPr>
  </w:style>
  <w:style w:type="table" w:styleId="TableGrid">
    <w:name w:val="Table Grid"/>
    <w:basedOn w:val="TableNormal"/>
    <w:uiPriority w:val="39"/>
    <w:rsid w:val="0086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A5C0C"/>
    <w:rPr>
      <w:rFonts w:ascii="Open Sans Semibold" w:eastAsiaTheme="majorEastAsia" w:hAnsi="Open Sans Semibold" w:cstheme="majorBidi"/>
      <w:b/>
      <w:iCs/>
      <w:color w:val="091B2A"/>
      <w:sz w:val="20"/>
    </w:rPr>
  </w:style>
  <w:style w:type="character" w:customStyle="1" w:styleId="Heading5Char">
    <w:name w:val="Heading 5 Char"/>
    <w:basedOn w:val="DefaultParagraphFont"/>
    <w:link w:val="Heading5"/>
    <w:uiPriority w:val="9"/>
    <w:rsid w:val="001E54E7"/>
    <w:rPr>
      <w:rFonts w:ascii="Open Sans Semibold" w:eastAsiaTheme="majorEastAsia" w:hAnsi="Open Sans Semibold" w:cstheme="majorBidi"/>
      <w:b/>
      <w:color w:val="3C4149" w:themeColor="text2"/>
      <w:sz w:val="18"/>
    </w:rPr>
  </w:style>
  <w:style w:type="character" w:styleId="Hyperlink">
    <w:name w:val="Hyperlink"/>
    <w:basedOn w:val="DefaultParagraphFont"/>
    <w:uiPriority w:val="99"/>
    <w:unhideWhenUsed/>
    <w:rsid w:val="00D04B29"/>
    <w:rPr>
      <w:color w:val="40BDA7" w:themeColor="hyperlink"/>
      <w:u w:val="single"/>
    </w:rPr>
  </w:style>
  <w:style w:type="paragraph" w:customStyle="1" w:styleId="ListParagraphLAST">
    <w:name w:val="List Paragraph LAST"/>
    <w:basedOn w:val="ListParagraph"/>
    <w:qFormat/>
    <w:rsid w:val="008D6311"/>
    <w:pPr>
      <w:spacing w:after="200"/>
    </w:pPr>
  </w:style>
  <w:style w:type="paragraph" w:styleId="ListNumber">
    <w:name w:val="List Number"/>
    <w:basedOn w:val="Normal"/>
    <w:uiPriority w:val="99"/>
    <w:unhideWhenUsed/>
    <w:qFormat/>
    <w:rsid w:val="00D93ABE"/>
    <w:pPr>
      <w:numPr>
        <w:numId w:val="14"/>
      </w:numPr>
      <w:ind w:left="357" w:hanging="357"/>
    </w:pPr>
  </w:style>
  <w:style w:type="character" w:styleId="UnresolvedMention">
    <w:name w:val="Unresolved Mention"/>
    <w:basedOn w:val="DefaultParagraphFont"/>
    <w:uiPriority w:val="99"/>
    <w:rsid w:val="0087526E"/>
    <w:rPr>
      <w:color w:val="605E5C"/>
      <w:shd w:val="clear" w:color="auto" w:fill="E1DFDD"/>
    </w:rPr>
  </w:style>
  <w:style w:type="character" w:styleId="FollowedHyperlink">
    <w:name w:val="FollowedHyperlink"/>
    <w:basedOn w:val="DefaultParagraphFont"/>
    <w:uiPriority w:val="99"/>
    <w:semiHidden/>
    <w:unhideWhenUsed/>
    <w:rsid w:val="000F5CA9"/>
    <w:rPr>
      <w:color w:val="9FDED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WIP/LemSec%20(SEER)/LEM0036%20Lemsec%20Website%20Refresh/Proofs/LEM0036%20FSG%20Tony%20Lewis_P1a.dotx" TargetMode="External"/></Relationships>
</file>

<file path=word/theme/theme1.xml><?xml version="1.0" encoding="utf-8"?>
<a:theme xmlns:a="http://schemas.openxmlformats.org/drawingml/2006/main" name="Office Theme">
  <a:themeElements>
    <a:clrScheme name="Lemsec template">
      <a:dk1>
        <a:srgbClr val="0C131B"/>
      </a:dk1>
      <a:lt1>
        <a:srgbClr val="FFFFFF"/>
      </a:lt1>
      <a:dk2>
        <a:srgbClr val="3C4149"/>
      </a:dk2>
      <a:lt2>
        <a:srgbClr val="F3F3F3"/>
      </a:lt2>
      <a:accent1>
        <a:srgbClr val="40BDA7"/>
      </a:accent1>
      <a:accent2>
        <a:srgbClr val="111C43"/>
      </a:accent2>
      <a:accent3>
        <a:srgbClr val="56C1F6"/>
      </a:accent3>
      <a:accent4>
        <a:srgbClr val="9FDED3"/>
      </a:accent4>
      <a:accent5>
        <a:srgbClr val="888DA1"/>
      </a:accent5>
      <a:accent6>
        <a:srgbClr val="CFD2D9"/>
      </a:accent6>
      <a:hlink>
        <a:srgbClr val="40BDA7"/>
      </a:hlink>
      <a:folHlink>
        <a:srgbClr val="9FDED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E2925-ED5B-6E40-97A1-BF095F40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LEM0036 FSG Tony Lewis_P1a.dotx</Template>
  <TotalTime>27</TotalTime>
  <Pages>6</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Narelle Millard</cp:lastModifiedBy>
  <cp:revision>11</cp:revision>
  <dcterms:created xsi:type="dcterms:W3CDTF">2021-06-03T00:26:00Z</dcterms:created>
  <dcterms:modified xsi:type="dcterms:W3CDTF">2021-06-11T00:22:00Z</dcterms:modified>
</cp:coreProperties>
</file>